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5D" w:rsidRDefault="0026305D" w:rsidP="00E64F26">
      <w:pPr>
        <w:rPr>
          <w:rFonts w:ascii="Times New Roman" w:hAnsi="Times New Roman" w:cs="Times New Roman"/>
          <w:sz w:val="28"/>
          <w:szCs w:val="28"/>
        </w:rPr>
      </w:pPr>
      <w:r w:rsidRPr="00684A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Утверждаю</w:t>
      </w:r>
    </w:p>
    <w:p w:rsidR="0026305D" w:rsidRPr="00684AB0" w:rsidRDefault="0026305D" w:rsidP="00E64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684AB0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26305D" w:rsidRPr="00684AB0" w:rsidRDefault="0026305D" w:rsidP="007037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684AB0">
        <w:rPr>
          <w:rFonts w:ascii="Times New Roman" w:hAnsi="Times New Roman" w:cs="Times New Roman"/>
          <w:sz w:val="28"/>
          <w:szCs w:val="28"/>
        </w:rPr>
        <w:t>_______/Малькина Л.П./</w:t>
      </w:r>
    </w:p>
    <w:tbl>
      <w:tblPr>
        <w:tblW w:w="9465" w:type="dxa"/>
        <w:tblCellSpacing w:w="0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993"/>
        <w:gridCol w:w="5052"/>
        <w:gridCol w:w="1080"/>
        <w:gridCol w:w="2340"/>
      </w:tblGrid>
      <w:tr w:rsidR="0026305D" w:rsidRPr="006115F7">
        <w:trPr>
          <w:trHeight w:val="255"/>
          <w:tblCellSpacing w:w="0" w:type="dxa"/>
        </w:trPr>
        <w:tc>
          <w:tcPr>
            <w:tcW w:w="9465" w:type="dxa"/>
            <w:gridSpan w:val="4"/>
            <w:tcBorders>
              <w:top w:val="nil"/>
              <w:left w:val="nil"/>
              <w:bottom w:val="outset" w:sz="6" w:space="0" w:color="auto"/>
              <w:right w:val="nil"/>
            </w:tcBorders>
            <w:shd w:val="clear" w:color="auto" w:fill="FFFFFF"/>
          </w:tcPr>
          <w:p w:rsidR="0026305D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 мероприятий дню борьбы с терроризмом и экстремизмом</w:t>
            </w:r>
          </w:p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«Кильдюшевская СОШ»</w:t>
            </w:r>
          </w:p>
        </w:tc>
      </w:tr>
      <w:tr w:rsidR="0026305D" w:rsidRPr="006115F7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7A6AA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26305D" w:rsidRPr="006115F7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115F7" w:rsidRDefault="002630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 Дню солидарности в борьбе с терроризмом.</w:t>
            </w:r>
          </w:p>
          <w:p w:rsidR="0026305D" w:rsidRPr="00684AB0" w:rsidRDefault="002630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построение</w:t>
            </w:r>
          </w:p>
          <w:p w:rsidR="0026305D" w:rsidRPr="00684AB0" w:rsidRDefault="002630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«Трагедия Беслана в наших сердцах»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3.09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7A6AA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</w:tr>
      <w:tr w:rsidR="0026305D" w:rsidRPr="006115F7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115F7" w:rsidRDefault="002630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 посвященные 14</w:t>
            </w:r>
            <w:bookmarkStart w:id="0" w:name="_GoBack"/>
            <w:bookmarkEnd w:id="0"/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-й годовщине трагических событий в г.Беслане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7A6AA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часы</w:t>
            </w:r>
          </w:p>
        </w:tc>
      </w:tr>
      <w:tr w:rsidR="0026305D" w:rsidRPr="006115F7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115F7" w:rsidRDefault="002630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5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4.09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7A6AA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26305D" w:rsidRPr="006115F7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115F7" w:rsidRDefault="002630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5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 учащимися «Действия при угрозе теракта»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5.09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7A6AA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26305D" w:rsidRPr="006115F7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115F7" w:rsidRDefault="002630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5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инструктажей с учащимися по противодействию экстремизму.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5.09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7A6AA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26305D" w:rsidRPr="006115F7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115F7" w:rsidRDefault="002630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5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Анкетирование «Отношение к толерантности и экстремизму»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8.09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7A6AA"/>
            </w:tcBorders>
            <w:shd w:val="clear" w:color="auto" w:fill="FFFFFF"/>
          </w:tcPr>
          <w:p w:rsidR="0026305D" w:rsidRPr="006115F7" w:rsidRDefault="0026305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11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26305D" w:rsidRPr="006115F7" w:rsidRDefault="0026305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11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</w:p>
          <w:p w:rsidR="0026305D" w:rsidRPr="006115F7" w:rsidRDefault="0026305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11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  <w:p w:rsidR="0026305D" w:rsidRPr="006115F7" w:rsidRDefault="0026305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115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</w:t>
            </w:r>
          </w:p>
        </w:tc>
      </w:tr>
      <w:tr w:rsidR="0026305D" w:rsidRPr="006115F7">
        <w:trPr>
          <w:tblCellSpacing w:w="0" w:type="dxa"/>
        </w:trPr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115F7" w:rsidRDefault="002630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плакатов «Мы против террора!»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8.09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7A6AA"/>
            </w:tcBorders>
            <w:shd w:val="clear" w:color="auto" w:fill="FFFFFF"/>
          </w:tcPr>
          <w:p w:rsidR="0026305D" w:rsidRPr="00684AB0" w:rsidRDefault="0026305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4A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ЗДВР, классные руководители</w:t>
            </w:r>
          </w:p>
        </w:tc>
      </w:tr>
    </w:tbl>
    <w:p w:rsidR="0026305D" w:rsidRPr="00684AB0" w:rsidRDefault="0026305D" w:rsidP="00684AB0">
      <w:pPr>
        <w:rPr>
          <w:rFonts w:ascii="Times New Roman" w:hAnsi="Times New Roman" w:cs="Times New Roman"/>
          <w:sz w:val="28"/>
          <w:szCs w:val="28"/>
        </w:rPr>
      </w:pPr>
    </w:p>
    <w:p w:rsidR="0026305D" w:rsidRPr="00684AB0" w:rsidRDefault="0026305D">
      <w:pPr>
        <w:rPr>
          <w:rFonts w:ascii="Times New Roman" w:hAnsi="Times New Roman" w:cs="Times New Roman"/>
          <w:sz w:val="28"/>
          <w:szCs w:val="28"/>
        </w:rPr>
      </w:pPr>
    </w:p>
    <w:sectPr w:rsidR="0026305D" w:rsidRPr="00684AB0" w:rsidSect="0023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529A"/>
    <w:rsid w:val="00235A74"/>
    <w:rsid w:val="0026305D"/>
    <w:rsid w:val="003D529A"/>
    <w:rsid w:val="006115F7"/>
    <w:rsid w:val="0062153B"/>
    <w:rsid w:val="00684AB0"/>
    <w:rsid w:val="007037E7"/>
    <w:rsid w:val="00772D5D"/>
    <w:rsid w:val="00A82D8D"/>
    <w:rsid w:val="00AE3203"/>
    <w:rsid w:val="00B4634F"/>
    <w:rsid w:val="00DF4C32"/>
    <w:rsid w:val="00E64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B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84AB0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4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174</Words>
  <Characters>993</Characters>
  <Application>Microsoft Office Outlook</Application>
  <DocSecurity>0</DocSecurity>
  <Lines>0</Lines>
  <Paragraphs>0</Paragraphs>
  <ScaleCrop>false</ScaleCrop>
  <Company>МОУ "Кильдюшевская сош"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Татьяна</dc:creator>
  <cp:keywords/>
  <dc:description/>
  <cp:lastModifiedBy>компьтер4</cp:lastModifiedBy>
  <cp:revision>5</cp:revision>
  <cp:lastPrinted>2018-09-03T20:40:00Z</cp:lastPrinted>
  <dcterms:created xsi:type="dcterms:W3CDTF">2018-09-03T06:57:00Z</dcterms:created>
  <dcterms:modified xsi:type="dcterms:W3CDTF">2018-09-17T21:00:00Z</dcterms:modified>
</cp:coreProperties>
</file>